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169" w:rsidRPr="00E60169" w:rsidRDefault="00E60169" w:rsidP="00E60169">
      <w:pPr>
        <w:jc w:val="center"/>
        <w:rPr>
          <w:b/>
          <w:sz w:val="32"/>
          <w:u w:val="single"/>
        </w:rPr>
      </w:pPr>
      <w:r w:rsidRPr="00E60169">
        <w:rPr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3905250</wp:posOffset>
            </wp:positionH>
            <wp:positionV relativeFrom="paragraph">
              <wp:posOffset>257175</wp:posOffset>
            </wp:positionV>
            <wp:extent cx="2324100" cy="17430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DE">
        <w:rPr>
          <w:b/>
          <w:sz w:val="32"/>
          <w:u w:val="single"/>
        </w:rPr>
        <w:t>A Quick Guide for</w:t>
      </w:r>
      <w:r w:rsidRPr="00E60169">
        <w:rPr>
          <w:b/>
          <w:sz w:val="32"/>
          <w:u w:val="single"/>
        </w:rPr>
        <w:t xml:space="preserve"> accessing Accelerated Reader</w:t>
      </w:r>
    </w:p>
    <w:p w:rsidR="00E60169" w:rsidRDefault="00E60169" w:rsidP="00E60169">
      <w:pPr>
        <w:jc w:val="center"/>
        <w:rPr>
          <w:b/>
          <w:sz w:val="28"/>
          <w:u w:val="single"/>
        </w:rPr>
      </w:pPr>
    </w:p>
    <w:p w:rsidR="009C153C" w:rsidRDefault="00E60169" w:rsidP="00E60169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School Computer- go to Home screen</w:t>
      </w:r>
    </w:p>
    <w:p w:rsidR="00E60169" w:rsidRDefault="00E60169" w:rsidP="00E60169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146685</wp:posOffset>
                </wp:positionV>
                <wp:extent cx="3067050" cy="742950"/>
                <wp:effectExtent l="19050" t="19050" r="19050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74295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67C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9.25pt;margin-top:11.55pt;width:241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" strokecolor="#5b9bd5 [3204]" strokeweight="3.25pt">
                <v:stroke endarrow="block" joinstyle="miter"/>
              </v:shape>
            </w:pict>
          </mc:Fallback>
        </mc:AlternateContent>
      </w:r>
      <w:r>
        <w:rPr>
          <w:sz w:val="28"/>
        </w:rPr>
        <w:t>Click View All</w:t>
      </w:r>
    </w:p>
    <w:p w:rsidR="00E60169" w:rsidRDefault="00E60169" w:rsidP="00E60169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B1221" wp14:editId="71734A10">
                <wp:simplePos x="0" y="0"/>
                <wp:positionH relativeFrom="column">
                  <wp:posOffset>2562225</wp:posOffset>
                </wp:positionH>
                <wp:positionV relativeFrom="paragraph">
                  <wp:posOffset>169544</wp:posOffset>
                </wp:positionV>
                <wp:extent cx="1181100" cy="1800225"/>
                <wp:effectExtent l="19050" t="19050" r="571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800225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6777" id="Straight Arrow Connector 4" o:spid="_x0000_s1026" type="#_x0000_t32" style="position:absolute;margin-left:201.75pt;margin-top:13.35pt;width:93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" strokecolor="#5b9bd5 [3204]" strokeweight="3.25pt">
                <v:stroke endarrow="block" joinstyle="miter"/>
              </v:shape>
            </w:pict>
          </mc:Fallback>
        </mc:AlternateContent>
      </w:r>
      <w:r>
        <w:rPr>
          <w:sz w:val="28"/>
        </w:rPr>
        <w:t>Select Custom from side tab</w:t>
      </w:r>
    </w:p>
    <w:p w:rsidR="00E60169" w:rsidRDefault="00E60169" w:rsidP="00E60169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Select Accelerated Reading</w:t>
      </w:r>
    </w:p>
    <w:p w:rsidR="00E60169" w:rsidRDefault="00E60169" w:rsidP="00E60169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046B4" wp14:editId="0E951C85">
                <wp:simplePos x="0" y="0"/>
                <wp:positionH relativeFrom="column">
                  <wp:posOffset>871200</wp:posOffset>
                </wp:positionH>
                <wp:positionV relativeFrom="paragraph">
                  <wp:posOffset>258691</wp:posOffset>
                </wp:positionV>
                <wp:extent cx="50400" cy="1000800"/>
                <wp:effectExtent l="57150" t="19050" r="83185" b="469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" cy="100080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435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68.6pt;margin-top:20.35pt;width:3.95pt;height:7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" strokecolor="#5b9bd5 [3204]" strokeweight="3.2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Select I am a Student- Log In. </w:t>
      </w:r>
    </w:p>
    <w:p w:rsidR="00E60169" w:rsidRDefault="00FA1E20" w:rsidP="00E60169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-302085</wp:posOffset>
            </wp:positionH>
            <wp:positionV relativeFrom="paragraph">
              <wp:posOffset>166670</wp:posOffset>
            </wp:positionV>
            <wp:extent cx="3051810" cy="22891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9" w:rsidRDefault="00E60169" w:rsidP="00E60169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3590290</wp:posOffset>
            </wp:positionH>
            <wp:positionV relativeFrom="paragraph">
              <wp:posOffset>83185</wp:posOffset>
            </wp:positionV>
            <wp:extent cx="2743835" cy="20580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9" w:rsidRDefault="00E60169" w:rsidP="00E60169">
      <w:pPr>
        <w:rPr>
          <w:sz w:val="28"/>
        </w:rPr>
      </w:pPr>
    </w:p>
    <w:p w:rsidR="00E60169" w:rsidRDefault="00E60169" w:rsidP="00E60169">
      <w:pPr>
        <w:rPr>
          <w:sz w:val="28"/>
        </w:rPr>
      </w:pPr>
    </w:p>
    <w:p w:rsidR="00E60169" w:rsidRDefault="00DE041C" w:rsidP="00E6016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12700</wp:posOffset>
                </wp:positionV>
                <wp:extent cx="809625" cy="628650"/>
                <wp:effectExtent l="0" t="152400" r="28575" b="1905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28650"/>
                        </a:xfrm>
                        <a:prstGeom prst="wedgeEllipseCallout">
                          <a:avLst>
                            <a:gd name="adj1" fmla="val -15778"/>
                            <a:gd name="adj2" fmla="val -708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41C" w:rsidRPr="00DE041C" w:rsidRDefault="00DE041C" w:rsidP="00DE04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41C">
                              <w:rPr>
                                <w:b/>
                              </w:rPr>
                              <w:t>Click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9" o:spid="_x0000_s1026" type="#_x0000_t63" style="position:absolute;margin-left:429pt;margin-top:1pt;width:63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" adj="7392,-4512" fillcolor="#5b9bd5 [3204]" strokecolor="#1f4d78 [1604]" strokeweight="1pt">
                <v:textbox>
                  <w:txbxContent>
                    <w:p w:rsidR="00DE041C" w:rsidRPr="00DE041C" w:rsidRDefault="00DE041C" w:rsidP="00DE041C">
                      <w:pPr>
                        <w:jc w:val="center"/>
                        <w:rPr>
                          <w:b/>
                        </w:rPr>
                      </w:pPr>
                      <w:r w:rsidRPr="00DE041C">
                        <w:rPr>
                          <w:b/>
                        </w:rPr>
                        <w:t>Click me</w:t>
                      </w:r>
                    </w:p>
                  </w:txbxContent>
                </v:textbox>
              </v:shape>
            </w:pict>
          </mc:Fallback>
        </mc:AlternateContent>
      </w:r>
    </w:p>
    <w:p w:rsidR="00E60169" w:rsidRDefault="00E60169" w:rsidP="00E60169">
      <w:pPr>
        <w:rPr>
          <w:sz w:val="28"/>
        </w:rPr>
      </w:pPr>
    </w:p>
    <w:p w:rsidR="00E60169" w:rsidRDefault="00E60169" w:rsidP="00E60169">
      <w:pPr>
        <w:rPr>
          <w:sz w:val="28"/>
        </w:rPr>
      </w:pPr>
    </w:p>
    <w:p w:rsidR="00E60169" w:rsidRDefault="00E60169" w:rsidP="00E60169">
      <w:pPr>
        <w:rPr>
          <w:sz w:val="28"/>
        </w:rPr>
      </w:pPr>
    </w:p>
    <w:p w:rsidR="00FA1E20" w:rsidRDefault="00FA1E20" w:rsidP="00E60169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-295200</wp:posOffset>
            </wp:positionH>
            <wp:positionV relativeFrom="paragraph">
              <wp:posOffset>117570</wp:posOffset>
            </wp:positionV>
            <wp:extent cx="2817179" cy="158400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7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20" w:rsidRDefault="00FA1E20" w:rsidP="00A21AAB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23BD5" wp14:editId="471E2169">
                <wp:simplePos x="0" y="0"/>
                <wp:positionH relativeFrom="column">
                  <wp:posOffset>194399</wp:posOffset>
                </wp:positionH>
                <wp:positionV relativeFrom="paragraph">
                  <wp:posOffset>325491</wp:posOffset>
                </wp:positionV>
                <wp:extent cx="2397555" cy="45719"/>
                <wp:effectExtent l="0" t="95250" r="3175" b="692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7555" cy="45719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7A3A" id="Straight Arrow Connector 6" o:spid="_x0000_s1026" type="#_x0000_t32" style="position:absolute;margin-left:15.3pt;margin-top:25.65pt;width:188.8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" strokecolor="#5b9bd5 [3204]" strokeweight="3.25pt">
                <v:stroke endarrow="block" joinstyle="miter"/>
              </v:shape>
            </w:pict>
          </mc:Fallback>
        </mc:AlternateContent>
      </w:r>
      <w:r w:rsidRPr="00FA1E20">
        <w:rPr>
          <w:sz w:val="28"/>
        </w:rPr>
        <w:t xml:space="preserve">You will have to complete the STAR test first (25 mins). </w:t>
      </w:r>
      <w:r>
        <w:rPr>
          <w:sz w:val="28"/>
        </w:rPr>
        <w:t xml:space="preserve"> This will give you your Reading Scale- the colours of books you can begin to select. </w:t>
      </w:r>
    </w:p>
    <w:p w:rsidR="00FA1E20" w:rsidRDefault="00FA1E20" w:rsidP="00FA1E20">
      <w:pPr>
        <w:rPr>
          <w:sz w:val="28"/>
        </w:rPr>
      </w:pPr>
    </w:p>
    <w:p w:rsidR="00FA1E20" w:rsidRPr="00FA1E20" w:rsidRDefault="00FA1E20" w:rsidP="00FA1E20">
      <w:pPr>
        <w:rPr>
          <w:sz w:val="28"/>
        </w:rPr>
      </w:pPr>
      <w:r w:rsidRPr="00FA1E20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-410915</wp:posOffset>
            </wp:positionH>
            <wp:positionV relativeFrom="paragraph">
              <wp:posOffset>122760</wp:posOffset>
            </wp:positionV>
            <wp:extent cx="1559560" cy="1043940"/>
            <wp:effectExtent l="0" t="0" r="2540" b="381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20" w:rsidRDefault="00FA1E20" w:rsidP="00FA1E20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0E7313C" wp14:editId="30588D09">
            <wp:simplePos x="0" y="0"/>
            <wp:positionH relativeFrom="margin">
              <wp:posOffset>3276000</wp:posOffset>
            </wp:positionH>
            <wp:positionV relativeFrom="paragraph">
              <wp:posOffset>457785</wp:posOffset>
            </wp:positionV>
            <wp:extent cx="2817179" cy="158400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7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C</w:t>
      </w:r>
      <w:r w:rsidRPr="00FA1E20">
        <w:rPr>
          <w:sz w:val="28"/>
        </w:rPr>
        <w:t xml:space="preserve">hoose a book that interests you- check that it is in the right colour selection. </w:t>
      </w:r>
    </w:p>
    <w:p w:rsidR="00FA1E20" w:rsidRDefault="00FA1E20" w:rsidP="00FA1E20">
      <w:pPr>
        <w:rPr>
          <w:sz w:val="28"/>
        </w:rPr>
      </w:pPr>
    </w:p>
    <w:p w:rsidR="00FA1E20" w:rsidRDefault="00FA1E20" w:rsidP="00FA1E20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4D76E1" wp14:editId="33D64D56">
                <wp:simplePos x="0" y="0"/>
                <wp:positionH relativeFrom="column">
                  <wp:posOffset>2815200</wp:posOffset>
                </wp:positionH>
                <wp:positionV relativeFrom="paragraph">
                  <wp:posOffset>224610</wp:posOffset>
                </wp:positionV>
                <wp:extent cx="1123545" cy="604800"/>
                <wp:effectExtent l="19050" t="38100" r="38735" b="241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545" cy="60480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15D6" id="Straight Arrow Connector 11" o:spid="_x0000_s1026" type="#_x0000_t32" style="position:absolute;margin-left:221.65pt;margin-top:17.7pt;width:88.45pt;height:47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" strokecolor="#5b9bd5 [3204]" strokeweight="3.2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After reading the book you should then take a quiz- Log back in to Accelerated Reader and then select Accelerated Reader. </w:t>
      </w:r>
    </w:p>
    <w:p w:rsidR="00FA1E20" w:rsidRPr="00FA1E20" w:rsidRDefault="00FA1E20" w:rsidP="00FA1E20">
      <w:pPr>
        <w:pStyle w:val="ListParagraph"/>
        <w:rPr>
          <w:sz w:val="28"/>
        </w:rPr>
      </w:pPr>
    </w:p>
    <w:p w:rsidR="00FA1E20" w:rsidRDefault="00FA1E20" w:rsidP="00FA1E2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Search for your book. Then select Reading Practice- Take your quiz. </w:t>
      </w:r>
    </w:p>
    <w:p w:rsidR="00FA1E20" w:rsidRPr="00FA1E20" w:rsidRDefault="00FA1E20" w:rsidP="00FA1E20">
      <w:pPr>
        <w:pStyle w:val="ListParagraph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856375</wp:posOffset>
            </wp:positionH>
            <wp:positionV relativeFrom="paragraph">
              <wp:posOffset>10370</wp:posOffset>
            </wp:positionV>
            <wp:extent cx="3787510" cy="2129583"/>
            <wp:effectExtent l="0" t="0" r="381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10" cy="212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ind w:left="360"/>
        <w:rPr>
          <w:sz w:val="28"/>
        </w:rPr>
      </w:pPr>
    </w:p>
    <w:p w:rsidR="00FA1E20" w:rsidRDefault="00FA1E20" w:rsidP="00FA1E2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Keep the cycle alive! You should aim to complete at least 2 quizzes in a month! There are prizes and House Points up for grabs! </w:t>
      </w:r>
    </w:p>
    <w:p w:rsidR="00FA1E20" w:rsidRDefault="00FA1E20" w:rsidP="00FA1E20">
      <w:pPr>
        <w:pStyle w:val="ListParagraph"/>
        <w:rPr>
          <w:sz w:val="28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75076692" wp14:editId="37F6ED98">
            <wp:simplePos x="0" y="0"/>
            <wp:positionH relativeFrom="margin">
              <wp:posOffset>-309745</wp:posOffset>
            </wp:positionH>
            <wp:positionV relativeFrom="paragraph">
              <wp:posOffset>145975</wp:posOffset>
            </wp:positionV>
            <wp:extent cx="3418840" cy="2988310"/>
            <wp:effectExtent l="0" t="0" r="0" b="2540"/>
            <wp:wrapSquare wrapText="bothSides"/>
            <wp:docPr id="13" name="Picture 13" descr="Image result for encouraging reading for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ncouraging reading for studen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20" w:rsidRPr="00FA1E20" w:rsidRDefault="00FA1E20" w:rsidP="00FA1E20">
      <w:pPr>
        <w:shd w:val="clear" w:color="auto" w:fill="FFF2CC" w:themeFill="accent4" w:themeFillTint="33"/>
        <w:rPr>
          <w:b/>
          <w:sz w:val="28"/>
          <w:u w:val="single"/>
        </w:rPr>
      </w:pPr>
      <w:r w:rsidRPr="00FA1E20">
        <w:rPr>
          <w:b/>
          <w:sz w:val="28"/>
          <w:u w:val="single"/>
        </w:rPr>
        <w:t>Prizes and certificates are awarded for special achievements:</w:t>
      </w:r>
    </w:p>
    <w:p w:rsidR="00FA1E20" w:rsidRPr="00FA1E20" w:rsidRDefault="00FA1E20" w:rsidP="00FA1E20">
      <w:pPr>
        <w:shd w:val="clear" w:color="auto" w:fill="FFF2CC" w:themeFill="accent4" w:themeFillTint="33"/>
        <w:rPr>
          <w:sz w:val="28"/>
        </w:rPr>
      </w:pPr>
      <w:r w:rsidRPr="00FA1E20">
        <w:rPr>
          <w:sz w:val="28"/>
        </w:rPr>
        <w:t>• WORD MILLIONAIRE AWARD</w:t>
      </w:r>
    </w:p>
    <w:p w:rsidR="00FA1E20" w:rsidRPr="00FA1E20" w:rsidRDefault="00FA1E20" w:rsidP="00FA1E20">
      <w:pPr>
        <w:shd w:val="clear" w:color="auto" w:fill="FFF2CC" w:themeFill="accent4" w:themeFillTint="33"/>
        <w:rPr>
          <w:sz w:val="28"/>
        </w:rPr>
      </w:pPr>
      <w:r w:rsidRPr="00FA1E20">
        <w:rPr>
          <w:sz w:val="28"/>
        </w:rPr>
        <w:t>• TOP 5 READERS IN YOUR CLASS AWARD</w:t>
      </w:r>
    </w:p>
    <w:p w:rsidR="00FA1E20" w:rsidRPr="00FA1E20" w:rsidRDefault="00FA1E20" w:rsidP="00FA1E20">
      <w:pPr>
        <w:shd w:val="clear" w:color="auto" w:fill="FFF2CC" w:themeFill="accent4" w:themeFillTint="33"/>
        <w:rPr>
          <w:sz w:val="28"/>
        </w:rPr>
      </w:pPr>
      <w:r w:rsidRPr="00FA1E20">
        <w:rPr>
          <w:sz w:val="28"/>
        </w:rPr>
        <w:t>• TOP FORM CLASS AWARD</w:t>
      </w:r>
    </w:p>
    <w:p w:rsidR="00FA1E20" w:rsidRPr="00FA1E20" w:rsidRDefault="00FA1E20" w:rsidP="00FA1E20">
      <w:pPr>
        <w:shd w:val="clear" w:color="auto" w:fill="FFF2CC" w:themeFill="accent4" w:themeFillTint="33"/>
        <w:rPr>
          <w:sz w:val="28"/>
        </w:rPr>
      </w:pPr>
      <w:r w:rsidRPr="00FA1E20">
        <w:rPr>
          <w:sz w:val="28"/>
        </w:rPr>
        <w:t>• MOST BOOKS READ AWARD</w:t>
      </w:r>
    </w:p>
    <w:p w:rsidR="00FA1E20" w:rsidRDefault="00FA1E20" w:rsidP="00FA1E20">
      <w:pPr>
        <w:shd w:val="clear" w:color="auto" w:fill="FFF2CC" w:themeFill="accent4" w:themeFillTint="33"/>
        <w:rPr>
          <w:sz w:val="28"/>
        </w:rPr>
      </w:pPr>
      <w:r w:rsidRPr="00FA1E20">
        <w:rPr>
          <w:sz w:val="28"/>
        </w:rPr>
        <w:t>• MOST CORRECT QUIZZES TAKEN AWARD</w:t>
      </w:r>
    </w:p>
    <w:p w:rsidR="00FA1E20" w:rsidRPr="00FA1E20" w:rsidRDefault="00FA1E20" w:rsidP="00FA1E20">
      <w:pPr>
        <w:rPr>
          <w:sz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0768" behindDoc="1" locked="0" layoutInCell="1" allowOverlap="1" wp14:anchorId="5C944D15" wp14:editId="405DF672">
            <wp:simplePos x="0" y="0"/>
            <wp:positionH relativeFrom="page">
              <wp:posOffset>2793600</wp:posOffset>
            </wp:positionH>
            <wp:positionV relativeFrom="paragraph">
              <wp:posOffset>50025</wp:posOffset>
            </wp:positionV>
            <wp:extent cx="1821600" cy="2128126"/>
            <wp:effectExtent l="0" t="0" r="7620" b="5715"/>
            <wp:wrapSquare wrapText="bothSides"/>
            <wp:docPr id="14" name="Picture 14" descr="Image result for read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ad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88" cy="21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20" w:rsidRPr="00FA1E20" w:rsidRDefault="00FA1E20" w:rsidP="00FA1E20">
      <w:pPr>
        <w:rPr>
          <w:sz w:val="28"/>
        </w:rPr>
      </w:pPr>
    </w:p>
    <w:p w:rsidR="00FA1E20" w:rsidRDefault="00FA1E20" w:rsidP="00FA1E20">
      <w:pPr>
        <w:rPr>
          <w:sz w:val="28"/>
        </w:rPr>
      </w:pPr>
    </w:p>
    <w:p w:rsidR="00E60169" w:rsidRDefault="00FA1E20" w:rsidP="00FA1E20">
      <w:pPr>
        <w:tabs>
          <w:tab w:val="left" w:pos="7075"/>
        </w:tabs>
        <w:rPr>
          <w:sz w:val="28"/>
        </w:rPr>
      </w:pPr>
      <w:r>
        <w:rPr>
          <w:sz w:val="28"/>
        </w:rPr>
        <w:tab/>
      </w:r>
    </w:p>
    <w:p w:rsidR="00FA1E20" w:rsidRPr="00FA1E20" w:rsidRDefault="00FA1E20" w:rsidP="00FA1E20">
      <w:pPr>
        <w:tabs>
          <w:tab w:val="left" w:pos="7075"/>
        </w:tabs>
        <w:rPr>
          <w:sz w:val="28"/>
        </w:rPr>
      </w:pPr>
      <w:bookmarkStart w:id="0" w:name="_GoBack"/>
      <w:bookmarkEnd w:id="0"/>
    </w:p>
    <w:sectPr w:rsidR="00FA1E20" w:rsidRPr="00FA1E20" w:rsidSect="000377DE">
      <w:pgSz w:w="11906" w:h="16838"/>
      <w:pgMar w:top="1440" w:right="1440" w:bottom="1440" w:left="144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B3B97"/>
    <w:multiLevelType w:val="hybridMultilevel"/>
    <w:tmpl w:val="04A811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69"/>
    <w:rsid w:val="000377DE"/>
    <w:rsid w:val="004019D6"/>
    <w:rsid w:val="004A0CE9"/>
    <w:rsid w:val="005A1459"/>
    <w:rsid w:val="00CD14F9"/>
    <w:rsid w:val="00DE041C"/>
    <w:rsid w:val="00E60169"/>
    <w:rsid w:val="00FA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294B9"/>
  <w15:chartTrackingRefBased/>
  <w15:docId w15:val="{2B4A3149-0B16-49D3-B4DD-4CCB34B2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1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1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3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google.co.uk/url?sa=i&amp;rct=j&amp;q=&amp;esrc=s&amp;source=images&amp;cd=&amp;cad=rja&amp;uact=8&amp;ved=0ahUKEwiR8JvE3MXPAhWFJMAKHVApAX0QjRwIBw&amp;url=http://www2.palomar.edu/pages/reading/&amp;bvm=bv.134495766,d.ZGg&amp;psig=AFQjCNGVxxCY5mKWOxzFihtHYBbXBc6K7g&amp;ust=14758276244379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5EB951BF</Template>
  <TotalTime>23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RYAN</dc:creator>
  <cp:keywords/>
  <dc:description/>
  <cp:lastModifiedBy>L RYAN</cp:lastModifiedBy>
  <cp:revision>3</cp:revision>
  <cp:lastPrinted>2019-12-09T11:01:00Z</cp:lastPrinted>
  <dcterms:created xsi:type="dcterms:W3CDTF">2019-12-02T11:22:00Z</dcterms:created>
  <dcterms:modified xsi:type="dcterms:W3CDTF">2019-12-09T11:01:00Z</dcterms:modified>
</cp:coreProperties>
</file>